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9D26D1" w14:paraId="467040BB" w14:textId="77777777">
        <w:tc>
          <w:tcPr>
            <w:tcW w:w="6498" w:type="dxa"/>
            <w:shd w:val="clear" w:color="auto" w:fill="6F6F74" w:themeFill="accent1"/>
            <w:vAlign w:val="center"/>
          </w:tcPr>
          <w:p w14:paraId="1531A12F" w14:textId="77777777" w:rsidR="009D26D1" w:rsidRPr="00306BFC" w:rsidRDefault="00B075F7">
            <w:pPr>
              <w:pStyle w:val="Month"/>
              <w:rPr>
                <w:rFonts w:ascii="Bakery" w:hAnsi="Bakery" w:cs="Apple Chancery"/>
                <w:sz w:val="72"/>
                <w:szCs w:val="72"/>
              </w:rPr>
            </w:pPr>
            <w:r w:rsidRPr="00306BFC">
              <w:rPr>
                <w:rFonts w:ascii="Bakery" w:hAnsi="Bakery" w:cs="Apple Chancery"/>
                <w:sz w:val="72"/>
                <w:szCs w:val="72"/>
              </w:rPr>
              <w:t>Pray for Others</w:t>
            </w:r>
          </w:p>
        </w:tc>
        <w:tc>
          <w:tcPr>
            <w:tcW w:w="4518" w:type="dxa"/>
            <w:shd w:val="clear" w:color="auto" w:fill="6F6F74" w:themeFill="accent1"/>
            <w:vAlign w:val="center"/>
          </w:tcPr>
          <w:p w14:paraId="2C013C3A" w14:textId="77777777" w:rsidR="009D26D1" w:rsidRDefault="009D26D1">
            <w:pPr>
              <w:pStyle w:val="Year"/>
            </w:pPr>
          </w:p>
        </w:tc>
      </w:tr>
    </w:tbl>
    <w:p w14:paraId="5B702098" w14:textId="77777777" w:rsidR="009D26D1" w:rsidRDefault="00B075F7" w:rsidP="00B075F7">
      <w:pPr>
        <w:pStyle w:val="Title"/>
        <w:jc w:val="center"/>
      </w:pPr>
      <w:bookmarkStart w:id="0" w:name="_GoBack"/>
      <w:r w:rsidRPr="00B075F7">
        <w:rPr>
          <w:noProof/>
        </w:rPr>
        <w:drawing>
          <wp:inline distT="0" distB="0" distL="0" distR="0" wp14:anchorId="210CC0B4" wp14:editId="1C2C4C0E">
            <wp:extent cx="6858000" cy="2411303"/>
            <wp:effectExtent l="0" t="0" r="0" b="1905"/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rden.jpg"/>
                    <pic:cNvPicPr/>
                  </pic:nvPicPr>
                  <pic:blipFill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1303"/>
                    </a:xfrm>
                    <a:prstGeom prst="rect">
                      <a:avLst/>
                    </a:prstGeom>
                    <a:effectLst>
                      <a:innerShdw blurRad="76200">
                        <a:prstClr val="black">
                          <a:alpha val="4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14:paraId="779F5F2D" w14:textId="77777777" w:rsidR="009D26D1" w:rsidRDefault="009D26D1">
      <w:pPr>
        <w:pStyle w:val="BodyTextCentered"/>
      </w:pPr>
    </w:p>
    <w:tbl>
      <w:tblPr>
        <w:tblStyle w:val="TableCalendar"/>
        <w:tblW w:w="0" w:type="auto"/>
        <w:tblLook w:val="0420" w:firstRow="1" w:lastRow="0" w:firstColumn="0" w:lastColumn="0" w:noHBand="0" w:noVBand="1"/>
      </w:tblPr>
      <w:tblGrid>
        <w:gridCol w:w="1573"/>
        <w:gridCol w:w="1573"/>
        <w:gridCol w:w="1574"/>
        <w:gridCol w:w="1574"/>
        <w:gridCol w:w="1464"/>
        <w:gridCol w:w="1684"/>
        <w:gridCol w:w="1574"/>
      </w:tblGrid>
      <w:tr w:rsidR="004A1598" w14:paraId="392F3196" w14:textId="77777777" w:rsidTr="00B07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3" w:type="dxa"/>
            <w:tcBorders>
              <w:bottom w:val="nil"/>
            </w:tcBorders>
          </w:tcPr>
          <w:p w14:paraId="38133A22" w14:textId="77777777" w:rsidR="009D26D1" w:rsidRDefault="00156682">
            <w:pPr>
              <w:pStyle w:val="Days"/>
            </w:pPr>
            <w:r>
              <w:t>Sunday</w:t>
            </w:r>
          </w:p>
        </w:tc>
        <w:tc>
          <w:tcPr>
            <w:tcW w:w="1573" w:type="dxa"/>
            <w:tcBorders>
              <w:bottom w:val="nil"/>
            </w:tcBorders>
          </w:tcPr>
          <w:p w14:paraId="54A9FCB2" w14:textId="77777777" w:rsidR="009D26D1" w:rsidRDefault="00156682">
            <w:pPr>
              <w:pStyle w:val="Days"/>
            </w:pPr>
            <w:r>
              <w:t>Monday</w:t>
            </w:r>
          </w:p>
        </w:tc>
        <w:tc>
          <w:tcPr>
            <w:tcW w:w="1574" w:type="dxa"/>
            <w:tcBorders>
              <w:bottom w:val="nil"/>
            </w:tcBorders>
          </w:tcPr>
          <w:p w14:paraId="18502A68" w14:textId="77777777" w:rsidR="009D26D1" w:rsidRDefault="00156682">
            <w:pPr>
              <w:pStyle w:val="Days"/>
            </w:pPr>
            <w:r>
              <w:t>Tuesday</w:t>
            </w:r>
          </w:p>
        </w:tc>
        <w:tc>
          <w:tcPr>
            <w:tcW w:w="1574" w:type="dxa"/>
            <w:tcBorders>
              <w:bottom w:val="nil"/>
            </w:tcBorders>
          </w:tcPr>
          <w:p w14:paraId="5677A747" w14:textId="77777777" w:rsidR="009D26D1" w:rsidRDefault="00156682">
            <w:pPr>
              <w:pStyle w:val="Days"/>
            </w:pPr>
            <w:r>
              <w:t>Wednesday</w:t>
            </w:r>
          </w:p>
        </w:tc>
        <w:tc>
          <w:tcPr>
            <w:tcW w:w="1464" w:type="dxa"/>
            <w:tcBorders>
              <w:bottom w:val="nil"/>
            </w:tcBorders>
          </w:tcPr>
          <w:p w14:paraId="47594448" w14:textId="77777777" w:rsidR="009D26D1" w:rsidRDefault="00156682">
            <w:pPr>
              <w:pStyle w:val="Days"/>
            </w:pPr>
            <w:r>
              <w:t>Thursday</w:t>
            </w:r>
          </w:p>
        </w:tc>
        <w:tc>
          <w:tcPr>
            <w:tcW w:w="1684" w:type="dxa"/>
            <w:tcBorders>
              <w:bottom w:val="nil"/>
            </w:tcBorders>
          </w:tcPr>
          <w:p w14:paraId="469D50CD" w14:textId="77777777" w:rsidR="009D26D1" w:rsidRDefault="00156682">
            <w:pPr>
              <w:pStyle w:val="Days"/>
            </w:pPr>
            <w:r>
              <w:t>Friday</w:t>
            </w:r>
          </w:p>
        </w:tc>
        <w:tc>
          <w:tcPr>
            <w:tcW w:w="1574" w:type="dxa"/>
            <w:tcBorders>
              <w:bottom w:val="nil"/>
            </w:tcBorders>
          </w:tcPr>
          <w:p w14:paraId="1C31AFBA" w14:textId="77777777" w:rsidR="009D26D1" w:rsidRDefault="00156682">
            <w:pPr>
              <w:pStyle w:val="Days"/>
            </w:pPr>
            <w:r>
              <w:t>Saturday</w:t>
            </w:r>
          </w:p>
        </w:tc>
      </w:tr>
      <w:tr w:rsidR="00B075F7" w14:paraId="7C1635EA" w14:textId="77777777" w:rsidTr="00B075F7">
        <w:tc>
          <w:tcPr>
            <w:tcW w:w="1573" w:type="dxa"/>
            <w:tcBorders>
              <w:top w:val="nil"/>
              <w:bottom w:val="nil"/>
            </w:tcBorders>
            <w:shd w:val="solid" w:color="C5C5C7" w:themeColor="accent1" w:themeTint="66" w:fill="auto"/>
          </w:tcPr>
          <w:p w14:paraId="628E181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B075F7">
              <w:instrText>Wednesday</w:instrText>
            </w:r>
            <w:r w:rsidRPr="00566EB4">
              <w:fldChar w:fldCharType="end"/>
            </w:r>
            <w:r w:rsidRPr="00566EB4">
              <w:instrText xml:space="preserve"> = "Sunday" 1 ""</w:instrTex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nil"/>
              <w:bottom w:val="nil"/>
            </w:tcBorders>
            <w:shd w:val="solid" w:color="C5C5C7" w:themeColor="accent1" w:themeTint="66" w:fill="auto"/>
          </w:tcPr>
          <w:p w14:paraId="003FFB76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B075F7">
              <w:instrText>Wednesday</w:instrText>
            </w:r>
            <w:r w:rsidRPr="00566EB4">
              <w:fldChar w:fldCharType="end"/>
            </w:r>
            <w:r w:rsidRPr="00566EB4">
              <w:instrText xml:space="preserve"> = "Monday"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solid" w:color="C5C5C7" w:themeColor="accent1" w:themeTint="66" w:fill="auto"/>
          </w:tcPr>
          <w:p w14:paraId="319E9910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B075F7">
              <w:instrText>Wednesday</w:instrText>
            </w:r>
            <w:r w:rsidRPr="00566EB4">
              <w:fldChar w:fldCharType="end"/>
            </w:r>
            <w:r w:rsidRPr="00566EB4">
              <w:instrText xml:space="preserve"> = "Tuesday"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14:paraId="2C62C153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B075F7">
              <w:instrText>Wednesday</w:instrText>
            </w:r>
            <w:r w:rsidRPr="00566EB4">
              <w:fldChar w:fldCharType="end"/>
            </w:r>
            <w:r w:rsidRPr="00566EB4">
              <w:instrText xml:space="preserve"> = "Wednesday"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nil"/>
              <w:bottom w:val="nil"/>
            </w:tcBorders>
            <w:shd w:val="clear" w:color="auto" w:fill="auto"/>
          </w:tcPr>
          <w:p w14:paraId="639F4C17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B075F7">
              <w:instrText>Wednesday</w:instrText>
            </w:r>
            <w:r w:rsidRPr="00566EB4">
              <w:fldChar w:fldCharType="end"/>
            </w:r>
            <w:r w:rsidRPr="00566EB4">
              <w:instrText xml:space="preserve">= "Thursday"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nil"/>
              <w:bottom w:val="nil"/>
            </w:tcBorders>
            <w:shd w:val="clear" w:color="auto" w:fill="auto"/>
          </w:tcPr>
          <w:p w14:paraId="7136FE5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B075F7">
              <w:instrText>Wednesday</w:instrText>
            </w:r>
            <w:r w:rsidRPr="00566EB4">
              <w:fldChar w:fldCharType="end"/>
            </w:r>
            <w:r w:rsidRPr="00566EB4">
              <w:instrText xml:space="preserve"> = "Friday"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BEAE98" w:themeFill="accent3"/>
          </w:tcPr>
          <w:p w14:paraId="65C9718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B075F7">
              <w:instrText>Wednesday</w:instrText>
            </w:r>
            <w:r w:rsidRPr="00566EB4">
              <w:fldChar w:fldCharType="end"/>
            </w:r>
            <w:r w:rsidRPr="00566EB4">
              <w:instrText xml:space="preserve"> = "Saturday"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>
              <w:rPr>
                <w:noProof/>
              </w:rPr>
              <w:t>4</w:t>
            </w:r>
            <w:r w:rsidRPr="00566EB4">
              <w:fldChar w:fldCharType="end"/>
            </w:r>
          </w:p>
        </w:tc>
      </w:tr>
      <w:tr w:rsidR="004A1598" w14:paraId="4F8C2D36" w14:textId="77777777" w:rsidTr="00B075F7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solid" w:color="C5C5C7" w:themeColor="accent1" w:themeTint="66" w:fill="auto"/>
          </w:tcPr>
          <w:p w14:paraId="7B1F5055" w14:textId="77777777" w:rsidR="009D26D1" w:rsidRDefault="009D26D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solid" w:color="C5C5C7" w:themeColor="accent1" w:themeTint="66" w:fill="auto"/>
          </w:tcPr>
          <w:p w14:paraId="7B59D6AB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solid" w:color="C5C5C7" w:themeColor="accent1" w:themeTint="66" w:fill="auto"/>
          </w:tcPr>
          <w:p w14:paraId="408D5FD2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AA1E551" w14:textId="77777777" w:rsidR="009D26D1" w:rsidRDefault="00D852A6">
            <w:pPr>
              <w:pStyle w:val="TableText"/>
            </w:pPr>
            <w:r>
              <w:t>Someone who is believing for companionship or a spouse</w:t>
            </w: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FE708B9" w14:textId="77777777" w:rsidR="009D26D1" w:rsidRDefault="00D852A6">
            <w:pPr>
              <w:pStyle w:val="TableText"/>
            </w:pPr>
            <w:r>
              <w:t>Someone who is believing for a child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D46992A" w14:textId="77777777" w:rsidR="009D26D1" w:rsidRDefault="00D852A6">
            <w:pPr>
              <w:pStyle w:val="TableText"/>
            </w:pPr>
            <w:r>
              <w:t xml:space="preserve">Someone who is having financial difficulties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EAE98" w:themeFill="accent3"/>
          </w:tcPr>
          <w:p w14:paraId="786ED91D" w14:textId="77777777" w:rsidR="009D26D1" w:rsidRDefault="00D852A6">
            <w:pPr>
              <w:pStyle w:val="TableText"/>
            </w:pPr>
            <w:r>
              <w:t xml:space="preserve">Someone </w:t>
            </w:r>
            <w:r w:rsidR="00B3135A">
              <w:t>who recently</w:t>
            </w:r>
            <w:r>
              <w:t xml:space="preserve"> lost a loved one</w:t>
            </w:r>
          </w:p>
        </w:tc>
      </w:tr>
      <w:tr w:rsidR="00904104" w14:paraId="5AF5B7B4" w14:textId="7777777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EAE98" w:themeFill="accent3"/>
          </w:tcPr>
          <w:p w14:paraId="4FAF5E3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B075F7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</w:tcPr>
          <w:p w14:paraId="15BF1A0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B075F7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5F5696D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B075F7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17E6CD6B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B075F7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14:paraId="0C6344A3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B075F7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</w:tcPr>
          <w:p w14:paraId="574CCE9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B075F7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EAE98" w:themeFill="accent3"/>
          </w:tcPr>
          <w:p w14:paraId="389F8673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B075F7">
              <w:rPr>
                <w:noProof/>
              </w:rPr>
              <w:t>11</w:t>
            </w:r>
            <w:r w:rsidRPr="00566EB4">
              <w:fldChar w:fldCharType="end"/>
            </w:r>
          </w:p>
        </w:tc>
      </w:tr>
      <w:tr w:rsidR="009D26D1" w14:paraId="01E360F1" w14:textId="77777777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EAE98" w:themeFill="accent3"/>
          </w:tcPr>
          <w:p w14:paraId="1F954AA3" w14:textId="77777777" w:rsidR="009D26D1" w:rsidRDefault="00D852A6">
            <w:pPr>
              <w:pStyle w:val="TableText"/>
            </w:pPr>
            <w:r>
              <w:t>Someone who needs a healing in their body</w:t>
            </w: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</w:tcPr>
          <w:p w14:paraId="3D5D0550" w14:textId="77777777" w:rsidR="009D26D1" w:rsidRDefault="00D852A6">
            <w:pPr>
              <w:pStyle w:val="TableText"/>
            </w:pPr>
            <w:r>
              <w:t xml:space="preserve">Someone who needs to come to Christ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34A1AD72" w14:textId="77777777" w:rsidR="009D26D1" w:rsidRDefault="00D852A6">
            <w:pPr>
              <w:pStyle w:val="TableText"/>
            </w:pPr>
            <w:r>
              <w:t>Someone who is looking for or is in need of a new job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3987D105" w14:textId="77777777" w:rsidR="009D26D1" w:rsidRDefault="00D852A6">
            <w:pPr>
              <w:pStyle w:val="TableText"/>
            </w:pPr>
            <w:r>
              <w:t>Someone who is a student</w:t>
            </w: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14:paraId="2A6A8828" w14:textId="77777777" w:rsidR="009D26D1" w:rsidRDefault="00D852A6">
            <w:pPr>
              <w:pStyle w:val="TableText"/>
            </w:pPr>
            <w:r>
              <w:t xml:space="preserve">Someone who is a single parent 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</w:tcPr>
          <w:p w14:paraId="53F62A1E" w14:textId="77777777" w:rsidR="009D26D1" w:rsidRDefault="00D852A6">
            <w:pPr>
              <w:pStyle w:val="TableText"/>
            </w:pPr>
            <w:r>
              <w:t xml:space="preserve">Someone who simply needs a hug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EAE98" w:themeFill="accent3"/>
          </w:tcPr>
          <w:p w14:paraId="25BA9498" w14:textId="77777777" w:rsidR="009D26D1" w:rsidRDefault="00D852A6">
            <w:pPr>
              <w:pStyle w:val="TableText"/>
            </w:pPr>
            <w:r>
              <w:t xml:space="preserve">Someone who needs a friend </w:t>
            </w:r>
          </w:p>
        </w:tc>
      </w:tr>
      <w:tr w:rsidR="00904104" w14:paraId="7B5702B5" w14:textId="7777777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EAE98" w:themeFill="accent3"/>
          </w:tcPr>
          <w:p w14:paraId="0B0AA93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B075F7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</w:tcPr>
          <w:p w14:paraId="330B38AB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B075F7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5089C8BC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B075F7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50E6AFF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B075F7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14:paraId="3CF9B32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B075F7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</w:tcPr>
          <w:p w14:paraId="525BCFB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B075F7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EAE98" w:themeFill="accent3"/>
          </w:tcPr>
          <w:p w14:paraId="273D724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B075F7">
              <w:rPr>
                <w:noProof/>
              </w:rPr>
              <w:t>18</w:t>
            </w:r>
            <w:r w:rsidRPr="00566EB4">
              <w:fldChar w:fldCharType="end"/>
            </w:r>
          </w:p>
        </w:tc>
      </w:tr>
      <w:tr w:rsidR="009D26D1" w14:paraId="380D203E" w14:textId="77777777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EAE98" w:themeFill="accent3"/>
          </w:tcPr>
          <w:p w14:paraId="540FDAEE" w14:textId="77777777" w:rsidR="009D26D1" w:rsidRDefault="00D852A6">
            <w:pPr>
              <w:pStyle w:val="TableText"/>
            </w:pPr>
            <w:r>
              <w:t xml:space="preserve">Someone who is having trouble with their children </w:t>
            </w: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</w:tcPr>
          <w:p w14:paraId="7F4EBBFE" w14:textId="77777777" w:rsidR="009D26D1" w:rsidRDefault="00D852A6">
            <w:pPr>
              <w:pStyle w:val="TableText"/>
            </w:pPr>
            <w:r>
              <w:t xml:space="preserve">Someone who is engaged or soon to be married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0A8EEFD2" w14:textId="77777777" w:rsidR="009D26D1" w:rsidRDefault="00D852A6">
            <w:pPr>
              <w:pStyle w:val="TableText"/>
            </w:pPr>
            <w:r>
              <w:t xml:space="preserve">Someone who is newly married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2892F82C" w14:textId="77777777" w:rsidR="009D26D1" w:rsidRDefault="00D852A6">
            <w:pPr>
              <w:pStyle w:val="TableText"/>
            </w:pPr>
            <w:r>
              <w:t xml:space="preserve">Someone who is need of direction </w:t>
            </w: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14:paraId="29478242" w14:textId="77777777" w:rsidR="009D26D1" w:rsidRDefault="00D852A6">
            <w:pPr>
              <w:pStyle w:val="TableText"/>
            </w:pPr>
            <w:r>
              <w:t>Someone who is special to you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</w:tcPr>
          <w:p w14:paraId="375CE263" w14:textId="77777777" w:rsidR="009D26D1" w:rsidRDefault="00D852A6">
            <w:pPr>
              <w:pStyle w:val="TableText"/>
            </w:pPr>
            <w:r>
              <w:t xml:space="preserve">Someone who is starting a business or is an entrepreneur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EAE98" w:themeFill="accent3"/>
          </w:tcPr>
          <w:p w14:paraId="0165C397" w14:textId="77777777" w:rsidR="009D26D1" w:rsidRDefault="00D852A6">
            <w:pPr>
              <w:pStyle w:val="TableText"/>
            </w:pPr>
            <w:r>
              <w:t xml:space="preserve">Someone who is pregnant or recently had or adopted a child </w:t>
            </w:r>
          </w:p>
        </w:tc>
      </w:tr>
      <w:tr w:rsidR="00904104" w14:paraId="2021BA70" w14:textId="7777777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EAE98" w:themeFill="accent3"/>
          </w:tcPr>
          <w:p w14:paraId="6A9AC0B1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B075F7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</w:tcPr>
          <w:p w14:paraId="4DDF2742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B075F7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04F1EA78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B075F7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4FBCA8C0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B075F7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14:paraId="13A2BF92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B075F7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</w:tcPr>
          <w:p w14:paraId="659BF424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B075F7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EAE98" w:themeFill="accent3"/>
          </w:tcPr>
          <w:p w14:paraId="2AF1FA72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B075F7">
              <w:rPr>
                <w:noProof/>
              </w:rPr>
              <w:t>25</w:t>
            </w:r>
            <w:r w:rsidRPr="00566EB4">
              <w:fldChar w:fldCharType="end"/>
            </w:r>
          </w:p>
        </w:tc>
      </w:tr>
      <w:tr w:rsidR="004A1598" w14:paraId="722DE097" w14:textId="77777777" w:rsidTr="00B075F7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EAE98" w:themeFill="accent3"/>
          </w:tcPr>
          <w:p w14:paraId="48FA180E" w14:textId="77777777" w:rsidR="009D26D1" w:rsidRDefault="00D852A6">
            <w:pPr>
              <w:pStyle w:val="TableText"/>
            </w:pPr>
            <w:r>
              <w:t xml:space="preserve">Someone who is your co-worker </w:t>
            </w: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</w:tcPr>
          <w:p w14:paraId="3D79A1DC" w14:textId="77777777" w:rsidR="009D26D1" w:rsidRDefault="00D852A6">
            <w:pPr>
              <w:pStyle w:val="TableText"/>
            </w:pPr>
            <w:r>
              <w:t xml:space="preserve">Your boss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7E43476A" w14:textId="77777777" w:rsidR="009D26D1" w:rsidRDefault="00D852A6">
            <w:pPr>
              <w:pStyle w:val="TableText"/>
            </w:pPr>
            <w:r>
              <w:t xml:space="preserve">Your best friend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7617AD2F" w14:textId="77777777" w:rsidR="009D26D1" w:rsidRDefault="00D852A6">
            <w:pPr>
              <w:pStyle w:val="TableText"/>
            </w:pPr>
            <w:r>
              <w:t xml:space="preserve">A family member </w:t>
            </w: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14:paraId="055BD1B3" w14:textId="77777777" w:rsidR="009D26D1" w:rsidRDefault="00D852A6">
            <w:pPr>
              <w:pStyle w:val="TableText"/>
            </w:pPr>
            <w:r>
              <w:t xml:space="preserve">Your spouse or significant other. Don’t have one? Pray for your future one. 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</w:tcPr>
          <w:p w14:paraId="2E88699D" w14:textId="77777777" w:rsidR="009D26D1" w:rsidRDefault="00D852A6">
            <w:pPr>
              <w:pStyle w:val="TableText"/>
            </w:pPr>
            <w:r>
              <w:t xml:space="preserve">Someone who has hurt you in the past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EAE98" w:themeFill="accent3"/>
          </w:tcPr>
          <w:p w14:paraId="42487E9B" w14:textId="6A6E7BAB" w:rsidR="009D26D1" w:rsidRDefault="00572CC5">
            <w:pPr>
              <w:pStyle w:val="TableText"/>
            </w:pPr>
            <w:r>
              <w:t xml:space="preserve">A special man in </w:t>
            </w:r>
            <w:r w:rsidR="00306BFC">
              <w:t>y</w:t>
            </w:r>
            <w:r>
              <w:t>our life- your dad, pastor, mentor, husband, role model…</w:t>
            </w:r>
          </w:p>
        </w:tc>
      </w:tr>
      <w:tr w:rsidR="004A1598" w14:paraId="0D5F18CF" w14:textId="77777777" w:rsidTr="00B075F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EAE98" w:themeFill="accent3"/>
          </w:tcPr>
          <w:p w14:paraId="650DEA5A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B075F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1E4754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B075F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4751FC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B075F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C510B74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B075F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C314C23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B075F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A42C33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B075F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separate"/>
            </w:r>
            <w:r w:rsidR="00B075F7">
              <w:rPr>
                <w:noProof/>
              </w:rPr>
              <w:t>31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solid" w:color="C5C5C7" w:themeColor="accent1" w:themeTint="66" w:fill="BEAE98" w:themeFill="accent3"/>
          </w:tcPr>
          <w:p w14:paraId="3E48E3FC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B075F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4A1598" w14:paraId="40DE14C2" w14:textId="77777777" w:rsidTr="00B075F7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EAE98" w:themeFill="accent3"/>
          </w:tcPr>
          <w:p w14:paraId="14478402" w14:textId="77777777" w:rsidR="009D26D1" w:rsidRDefault="00572CC5">
            <w:pPr>
              <w:pStyle w:val="TableText"/>
            </w:pPr>
            <w:r>
              <w:t>Someone who is currently living under your roof</w:t>
            </w: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6A00D28" w14:textId="2B8B2D02" w:rsidR="009D26D1" w:rsidRDefault="00572CC5">
            <w:pPr>
              <w:pStyle w:val="TableText"/>
            </w:pPr>
            <w:r>
              <w:t xml:space="preserve">Your parents </w:t>
            </w:r>
            <w:r w:rsidR="00306BFC">
              <w:t>and/</w:t>
            </w:r>
            <w:r>
              <w:t xml:space="preserve">or in-laws 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5257580" w14:textId="77777777" w:rsidR="009D26D1" w:rsidRDefault="00572CC5">
            <w:pPr>
              <w:pStyle w:val="TableText"/>
            </w:pPr>
            <w:r>
              <w:t>Someone who is in a leadership position that effects you- pastor, president, mentor…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9196B4B" w14:textId="77777777" w:rsidR="009D26D1" w:rsidRDefault="00572CC5">
            <w:pPr>
              <w:pStyle w:val="TableText"/>
            </w:pPr>
            <w:r>
              <w:t>A special woman in your life- mother, sister, aunt, pastor’s wife…</w:t>
            </w: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F35F423" w14:textId="77777777" w:rsidR="009D26D1" w:rsidRDefault="00572CC5">
            <w:pPr>
              <w:pStyle w:val="TableText"/>
            </w:pPr>
            <w:r>
              <w:t xml:space="preserve">Your neighbor 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3E3BF08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solid" w:color="C5C5C7" w:themeColor="accent1" w:themeTint="66" w:fill="BEAE98" w:themeFill="accent3"/>
          </w:tcPr>
          <w:p w14:paraId="232440FE" w14:textId="77777777" w:rsidR="009D26D1" w:rsidRDefault="009D26D1">
            <w:pPr>
              <w:pStyle w:val="TableText"/>
            </w:pPr>
          </w:p>
        </w:tc>
      </w:tr>
      <w:tr w:rsidR="004A1598" w14:paraId="6F386B6A" w14:textId="77777777" w:rsidTr="00B075F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solid" w:color="C5C5C7" w:themeColor="accent1" w:themeTint="66" w:fill="BEAE98" w:themeFill="accent3"/>
          </w:tcPr>
          <w:p w14:paraId="22CF3111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B075F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solid" w:color="C5C5C7" w:themeColor="accent1" w:themeTint="66" w:fill="auto"/>
          </w:tcPr>
          <w:p w14:paraId="019A23C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fldChar w:fldCharType="separate"/>
            </w:r>
            <w:r w:rsidR="00B075F7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A12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B075F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</w:tcBorders>
            <w:shd w:val="clear" w:color="auto" w:fill="C5C5C7" w:themeFill="accent1" w:themeFillTint="66"/>
          </w:tcPr>
          <w:p w14:paraId="115C6C62" w14:textId="77777777" w:rsidR="00904104" w:rsidRDefault="00904104">
            <w:pPr>
              <w:pStyle w:val="Dates"/>
            </w:pPr>
          </w:p>
        </w:tc>
        <w:tc>
          <w:tcPr>
            <w:tcW w:w="1574" w:type="dxa"/>
            <w:tcBorders>
              <w:top w:val="single" w:sz="6" w:space="0" w:color="BFBFBF" w:themeColor="background1" w:themeShade="BF"/>
            </w:tcBorders>
            <w:shd w:val="clear" w:color="auto" w:fill="C5C5C7" w:themeFill="accent1" w:themeFillTint="66"/>
          </w:tcPr>
          <w:p w14:paraId="21B69737" w14:textId="77777777" w:rsidR="00904104" w:rsidRDefault="00904104">
            <w:pPr>
              <w:pStyle w:val="Dates"/>
            </w:pPr>
          </w:p>
        </w:tc>
        <w:tc>
          <w:tcPr>
            <w:tcW w:w="1464" w:type="dxa"/>
            <w:tcBorders>
              <w:top w:val="single" w:sz="6" w:space="0" w:color="BFBFBF" w:themeColor="background1" w:themeShade="BF"/>
            </w:tcBorders>
            <w:shd w:val="clear" w:color="auto" w:fill="C5C5C7" w:themeFill="accent1" w:themeFillTint="66"/>
          </w:tcPr>
          <w:p w14:paraId="74D3CD04" w14:textId="77777777" w:rsidR="00904104" w:rsidRDefault="00904104">
            <w:pPr>
              <w:pStyle w:val="Dates"/>
            </w:pPr>
          </w:p>
        </w:tc>
        <w:tc>
          <w:tcPr>
            <w:tcW w:w="1684" w:type="dxa"/>
            <w:tcBorders>
              <w:top w:val="single" w:sz="6" w:space="0" w:color="BFBFBF" w:themeColor="background1" w:themeShade="BF"/>
            </w:tcBorders>
            <w:shd w:val="clear" w:color="auto" w:fill="C5C5C7" w:themeFill="accent1" w:themeFillTint="66"/>
          </w:tcPr>
          <w:p w14:paraId="7C6D0534" w14:textId="77777777" w:rsidR="00904104" w:rsidRDefault="00904104">
            <w:pPr>
              <w:pStyle w:val="Dates"/>
            </w:pPr>
          </w:p>
        </w:tc>
        <w:tc>
          <w:tcPr>
            <w:tcW w:w="1574" w:type="dxa"/>
            <w:tcBorders>
              <w:top w:val="single" w:sz="6" w:space="0" w:color="BFBFBF" w:themeColor="background1" w:themeShade="BF"/>
            </w:tcBorders>
            <w:shd w:val="clear" w:color="auto" w:fill="C5C5C7" w:themeFill="accent1" w:themeFillTint="66"/>
          </w:tcPr>
          <w:p w14:paraId="7D6D8FF3" w14:textId="77777777" w:rsidR="00904104" w:rsidRDefault="00904104">
            <w:pPr>
              <w:pStyle w:val="Dates"/>
            </w:pPr>
          </w:p>
        </w:tc>
      </w:tr>
      <w:tr w:rsidR="004A1598" w14:paraId="4DC3BA41" w14:textId="77777777" w:rsidTr="00B075F7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solid" w:color="C5C5C7" w:themeColor="accent1" w:themeTint="66" w:fill="BEAE98" w:themeFill="accent3"/>
          </w:tcPr>
          <w:p w14:paraId="627DB160" w14:textId="77777777" w:rsidR="009D26D1" w:rsidRDefault="009D26D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solid" w:color="C5C5C7" w:themeColor="accent1" w:themeTint="66" w:fill="auto"/>
          </w:tcPr>
          <w:p w14:paraId="0B0A9110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shd w:val="clear" w:color="auto" w:fill="C5C5C7" w:themeFill="accent1" w:themeFillTint="66"/>
          </w:tcPr>
          <w:p w14:paraId="2F6BB67B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shd w:val="clear" w:color="auto" w:fill="C5C5C7" w:themeFill="accent1" w:themeFillTint="66"/>
          </w:tcPr>
          <w:p w14:paraId="524451D7" w14:textId="77777777" w:rsidR="009D26D1" w:rsidRDefault="009D26D1">
            <w:pPr>
              <w:pStyle w:val="TableText"/>
            </w:pPr>
          </w:p>
        </w:tc>
        <w:tc>
          <w:tcPr>
            <w:tcW w:w="1464" w:type="dxa"/>
            <w:shd w:val="clear" w:color="auto" w:fill="C5C5C7" w:themeFill="accent1" w:themeFillTint="66"/>
          </w:tcPr>
          <w:p w14:paraId="2204980C" w14:textId="77777777" w:rsidR="009D26D1" w:rsidRDefault="009D26D1">
            <w:pPr>
              <w:pStyle w:val="TableText"/>
            </w:pPr>
          </w:p>
        </w:tc>
        <w:tc>
          <w:tcPr>
            <w:tcW w:w="1684" w:type="dxa"/>
            <w:shd w:val="clear" w:color="auto" w:fill="C5C5C7" w:themeFill="accent1" w:themeFillTint="66"/>
          </w:tcPr>
          <w:p w14:paraId="2549D044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shd w:val="clear" w:color="auto" w:fill="C5C5C7" w:themeFill="accent1" w:themeFillTint="66"/>
          </w:tcPr>
          <w:p w14:paraId="1BC77442" w14:textId="77777777" w:rsidR="009D26D1" w:rsidRDefault="009D26D1">
            <w:pPr>
              <w:pStyle w:val="TableText"/>
            </w:pPr>
          </w:p>
        </w:tc>
      </w:tr>
    </w:tbl>
    <w:p w14:paraId="68CD24E1" w14:textId="77777777" w:rsidR="009D26D1" w:rsidRDefault="009D26D1"/>
    <w:sectPr w:rsidR="009D26D1" w:rsidSect="009D26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Baker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8/31/2018"/>
    <w:docVar w:name="MonthStart" w:val="8/1/2018"/>
    <w:docVar w:name="ShowDynamicGuides" w:val="1"/>
    <w:docVar w:name="ShowMarginGuides" w:val="0"/>
    <w:docVar w:name="ShowOutlines" w:val="0"/>
    <w:docVar w:name="ShowStaticGuides" w:val="0"/>
  </w:docVars>
  <w:rsids>
    <w:rsidRoot w:val="00B075F7"/>
    <w:rsid w:val="00156682"/>
    <w:rsid w:val="001F5F28"/>
    <w:rsid w:val="00306BFC"/>
    <w:rsid w:val="00343157"/>
    <w:rsid w:val="003A6D48"/>
    <w:rsid w:val="003E4314"/>
    <w:rsid w:val="00404918"/>
    <w:rsid w:val="004A1598"/>
    <w:rsid w:val="00572CC5"/>
    <w:rsid w:val="00597A31"/>
    <w:rsid w:val="005A7DE5"/>
    <w:rsid w:val="005D1E26"/>
    <w:rsid w:val="005F5A9F"/>
    <w:rsid w:val="00805C8F"/>
    <w:rsid w:val="00904104"/>
    <w:rsid w:val="00931DA2"/>
    <w:rsid w:val="009D26D1"/>
    <w:rsid w:val="00AB5FC8"/>
    <w:rsid w:val="00B075F7"/>
    <w:rsid w:val="00B3135A"/>
    <w:rsid w:val="00B62E53"/>
    <w:rsid w:val="00BD21A7"/>
    <w:rsid w:val="00CB37C8"/>
    <w:rsid w:val="00CE7B73"/>
    <w:rsid w:val="00D852A6"/>
    <w:rsid w:val="00F05FF1"/>
    <w:rsid w:val="00F3454D"/>
    <w:rsid w:val="00F86EF3"/>
    <w:rsid w:val="00FD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AD80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F6F7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F6F74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F6F74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73739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73739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C5C5C7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6F6F74" w:themeColor="accent1" w:shadow="1"/>
        <w:left w:val="single" w:sz="2" w:space="10" w:color="6F6F74" w:themeColor="accent1" w:shadow="1"/>
        <w:bottom w:val="single" w:sz="2" w:space="10" w:color="6F6F74" w:themeColor="accent1" w:shadow="1"/>
        <w:right w:val="single" w:sz="2" w:space="10" w:color="6F6F74" w:themeColor="accent1" w:shadow="1"/>
      </w:pBdr>
      <w:ind w:left="1152" w:right="1152"/>
    </w:pPr>
    <w:rPr>
      <w:i/>
      <w:iCs/>
      <w:color w:val="6F6F74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6F6F74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6F6F7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6F6F74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6F6F74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373739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373739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6F6F74" w:themeColor="accent1"/>
      </w:pBdr>
      <w:spacing w:before="200" w:after="280"/>
      <w:ind w:left="936" w:right="936"/>
    </w:pPr>
    <w:rPr>
      <w:b/>
      <w:bCs/>
      <w:i/>
      <w:iCs/>
      <w:color w:val="6F6F74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6F6F74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6F6F7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6F6F74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F6F7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F6F74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F6F74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73739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73739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C5C5C7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6F6F74" w:themeColor="accent1" w:shadow="1"/>
        <w:left w:val="single" w:sz="2" w:space="10" w:color="6F6F74" w:themeColor="accent1" w:shadow="1"/>
        <w:bottom w:val="single" w:sz="2" w:space="10" w:color="6F6F74" w:themeColor="accent1" w:shadow="1"/>
        <w:right w:val="single" w:sz="2" w:space="10" w:color="6F6F74" w:themeColor="accent1" w:shadow="1"/>
      </w:pBdr>
      <w:ind w:left="1152" w:right="1152"/>
    </w:pPr>
    <w:rPr>
      <w:i/>
      <w:iCs/>
      <w:color w:val="6F6F74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6F6F74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6F6F7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6F6F74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6F6F74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373739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373739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6F6F74" w:themeColor="accent1"/>
      </w:pBdr>
      <w:spacing w:before="200" w:after="280"/>
      <w:ind w:left="936" w:right="936"/>
    </w:pPr>
    <w:rPr>
      <w:b/>
      <w:bCs/>
      <w:i/>
      <w:iCs/>
      <w:color w:val="6F6F74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6F6F74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6F6F7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6F6F74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Photo%20Calendar.dot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Calendar.dotm</Template>
  <TotalTime>9604</TotalTime>
  <Pages>1</Pages>
  <Words>479</Words>
  <Characters>2736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3209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 Johnson</dc:creator>
  <cp:keywords/>
  <dc:description/>
  <cp:lastModifiedBy>Elliot Johnson</cp:lastModifiedBy>
  <cp:revision>3</cp:revision>
  <dcterms:created xsi:type="dcterms:W3CDTF">2018-05-17T04:25:00Z</dcterms:created>
  <dcterms:modified xsi:type="dcterms:W3CDTF">2018-06-15T05:16:00Z</dcterms:modified>
  <cp:category/>
</cp:coreProperties>
</file>